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5D78" w14:textId="44DE1783" w:rsidR="00A8200C" w:rsidRPr="00A83974" w:rsidRDefault="00063A05" w:rsidP="00783048">
      <w:pPr>
        <w:pStyle w:val="Corpodeltesto2"/>
        <w:rPr>
          <w:rFonts w:asciiTheme="minorHAnsi" w:hAnsiTheme="minorHAnsi" w:cstheme="minorHAnsi"/>
          <w:sz w:val="28"/>
          <w:szCs w:val="28"/>
        </w:rPr>
      </w:pPr>
      <w:r w:rsidRPr="00A83974">
        <w:rPr>
          <w:rFonts w:asciiTheme="minorHAnsi" w:hAnsiTheme="minorHAnsi" w:cstheme="minorHAnsi"/>
          <w:sz w:val="28"/>
          <w:szCs w:val="28"/>
        </w:rPr>
        <w:t>Richiesta di iscrizione</w:t>
      </w:r>
      <w:r w:rsidR="00C772E8">
        <w:rPr>
          <w:rFonts w:asciiTheme="minorHAnsi" w:hAnsiTheme="minorHAnsi" w:cstheme="minorHAnsi"/>
          <w:sz w:val="28"/>
          <w:szCs w:val="28"/>
        </w:rPr>
        <w:t>/rinnovo</w:t>
      </w:r>
      <w:r w:rsidRPr="00A83974">
        <w:rPr>
          <w:rFonts w:asciiTheme="minorHAnsi" w:hAnsiTheme="minorHAnsi" w:cstheme="minorHAnsi"/>
          <w:sz w:val="28"/>
          <w:szCs w:val="28"/>
        </w:rPr>
        <w:t xml:space="preserve"> per l’anno 202</w:t>
      </w:r>
      <w:r w:rsidR="00A356C2">
        <w:rPr>
          <w:rFonts w:asciiTheme="minorHAnsi" w:hAnsiTheme="minorHAnsi" w:cstheme="minorHAnsi"/>
          <w:sz w:val="28"/>
          <w:szCs w:val="28"/>
        </w:rPr>
        <w:t>6</w:t>
      </w:r>
    </w:p>
    <w:p w14:paraId="39A8B4D6" w14:textId="77777777" w:rsidR="00A8200C" w:rsidRPr="00DB02EC" w:rsidRDefault="00A8200C" w:rsidP="0026041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BA4ADCD" w14:textId="77777777" w:rsidR="005F63AC" w:rsidRDefault="005F63AC" w:rsidP="006A3C4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2E5355" w14:textId="67AC49BE" w:rsidR="0026041A" w:rsidRPr="00783048" w:rsidRDefault="006A3C4A" w:rsidP="006A3C4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83048">
        <w:rPr>
          <w:rFonts w:asciiTheme="minorHAnsi" w:hAnsiTheme="minorHAnsi" w:cstheme="minorHAnsi"/>
          <w:sz w:val="22"/>
          <w:szCs w:val="22"/>
        </w:rPr>
        <w:t>Il Sottoscritto,</w:t>
      </w:r>
    </w:p>
    <w:p w14:paraId="443F9256" w14:textId="77777777" w:rsidR="00783048" w:rsidRDefault="0026041A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N</w:t>
      </w:r>
      <w:r w:rsidR="00FA2858" w:rsidRPr="00DB02EC">
        <w:rPr>
          <w:rFonts w:asciiTheme="minorHAnsi" w:hAnsiTheme="minorHAnsi" w:cstheme="minorHAnsi"/>
          <w:sz w:val="22"/>
          <w:szCs w:val="22"/>
        </w:rPr>
        <w:t>ome</w:t>
      </w:r>
      <w:r w:rsidRPr="00DB02EC"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</w:p>
    <w:p w14:paraId="55DDB865" w14:textId="77777777" w:rsidR="0026041A" w:rsidRPr="00DB02EC" w:rsidRDefault="0026041A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C</w:t>
      </w:r>
      <w:r w:rsidR="00FA2858" w:rsidRPr="00DB02EC">
        <w:rPr>
          <w:rFonts w:asciiTheme="minorHAnsi" w:hAnsiTheme="minorHAnsi" w:cstheme="minorHAnsi"/>
          <w:sz w:val="22"/>
          <w:szCs w:val="22"/>
        </w:rPr>
        <w:t>ognome</w:t>
      </w:r>
      <w:r w:rsidR="00516E3E"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</w:p>
    <w:p w14:paraId="35F7DBA6" w14:textId="77777777" w:rsidR="00516E3E" w:rsidRDefault="00516E3E" w:rsidP="00516E3E">
      <w:pPr>
        <w:pStyle w:val="Standard"/>
        <w:spacing w:line="276" w:lineRule="auto"/>
        <w:jc w:val="both"/>
        <w:rPr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C.F.</w:t>
      </w:r>
      <w:r w:rsidR="00783048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u w:val="single"/>
        </w:rPr>
        <w:tab/>
      </w:r>
      <w:r w:rsidR="0026041A" w:rsidRPr="00DB02EC">
        <w:rPr>
          <w:rFonts w:asciiTheme="minorHAnsi" w:hAnsiTheme="minorHAnsi" w:cstheme="minorHAnsi"/>
          <w:sz w:val="22"/>
          <w:szCs w:val="22"/>
        </w:rPr>
        <w:t>Q</w:t>
      </w:r>
      <w:r w:rsidR="00FA2858" w:rsidRPr="00DB02EC">
        <w:rPr>
          <w:rFonts w:asciiTheme="minorHAnsi" w:hAnsiTheme="minorHAnsi" w:cstheme="minorHAnsi"/>
          <w:sz w:val="22"/>
          <w:szCs w:val="22"/>
        </w:rPr>
        <w:t>ualifica</w:t>
      </w:r>
      <w:r w:rsidR="006A3C4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B24ACC" w14:textId="77777777" w:rsidR="00516E3E" w:rsidRDefault="0026041A" w:rsidP="00516E3E">
      <w:pPr>
        <w:pStyle w:val="Standard"/>
        <w:spacing w:line="276" w:lineRule="auto"/>
        <w:jc w:val="both"/>
        <w:rPr>
          <w:u w:val="single"/>
        </w:rPr>
      </w:pPr>
      <w:r w:rsidRPr="00DB02EC">
        <w:rPr>
          <w:rFonts w:asciiTheme="minorHAnsi" w:hAnsiTheme="minorHAnsi" w:cstheme="minorHAnsi"/>
          <w:sz w:val="22"/>
          <w:szCs w:val="22"/>
        </w:rPr>
        <w:t>I</w:t>
      </w:r>
      <w:r w:rsidR="00FA2858" w:rsidRPr="00DB02EC">
        <w:rPr>
          <w:rFonts w:asciiTheme="minorHAnsi" w:hAnsiTheme="minorHAnsi" w:cstheme="minorHAnsi"/>
          <w:sz w:val="22"/>
          <w:szCs w:val="22"/>
        </w:rPr>
        <w:t>ndirizzo di residenza</w:t>
      </w:r>
      <w:r w:rsidR="008F0A11">
        <w:rPr>
          <w:rFonts w:asciiTheme="minorHAnsi" w:hAnsiTheme="minorHAnsi" w:cstheme="minorHAnsi"/>
          <w:sz w:val="22"/>
          <w:szCs w:val="22"/>
        </w:rPr>
        <w:t xml:space="preserve"> 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</w:p>
    <w:p w14:paraId="52EC1F44" w14:textId="77777777" w:rsidR="0026041A" w:rsidRPr="00DB02EC" w:rsidRDefault="006A3C4A" w:rsidP="00A57377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rFonts w:asciiTheme="minorHAnsi" w:hAnsiTheme="minorHAnsi" w:cstheme="minorHAnsi"/>
          <w:sz w:val="22"/>
          <w:szCs w:val="22"/>
        </w:rPr>
        <w:t xml:space="preserve"> </w:t>
      </w:r>
      <w:r w:rsidR="0026041A" w:rsidRPr="00DB02EC">
        <w:rPr>
          <w:rFonts w:asciiTheme="minorHAnsi" w:hAnsiTheme="minorHAnsi" w:cstheme="minorHAnsi"/>
          <w:sz w:val="22"/>
          <w:szCs w:val="22"/>
        </w:rPr>
        <w:t>C</w:t>
      </w:r>
      <w:r w:rsidR="00FA2858" w:rsidRPr="00DB02EC">
        <w:rPr>
          <w:rFonts w:asciiTheme="minorHAnsi" w:hAnsiTheme="minorHAnsi" w:cstheme="minorHAnsi"/>
          <w:sz w:val="22"/>
          <w:szCs w:val="22"/>
        </w:rPr>
        <w:t>ittà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</w:p>
    <w:p w14:paraId="47786585" w14:textId="77777777" w:rsidR="006A3C4A" w:rsidRDefault="0026041A" w:rsidP="00516E3E">
      <w:pPr>
        <w:pStyle w:val="Standard"/>
        <w:tabs>
          <w:tab w:val="left" w:pos="9214"/>
        </w:tabs>
        <w:spacing w:line="276" w:lineRule="auto"/>
        <w:jc w:val="both"/>
        <w:rPr>
          <w:u w:val="single"/>
        </w:rPr>
      </w:pPr>
      <w:r w:rsidRPr="00DB02EC">
        <w:rPr>
          <w:rFonts w:asciiTheme="minorHAnsi" w:hAnsiTheme="minorHAnsi" w:cstheme="minorHAnsi"/>
          <w:sz w:val="22"/>
          <w:szCs w:val="22"/>
        </w:rPr>
        <w:t>T</w:t>
      </w:r>
      <w:r w:rsidR="00FA2858" w:rsidRPr="00DB02EC">
        <w:rPr>
          <w:rFonts w:asciiTheme="minorHAnsi" w:hAnsiTheme="minorHAnsi" w:cstheme="minorHAnsi"/>
          <w:sz w:val="22"/>
          <w:szCs w:val="22"/>
        </w:rPr>
        <w:t>elefono</w:t>
      </w:r>
      <w:r w:rsidR="00516E3E">
        <w:rPr>
          <w:u w:val="single"/>
        </w:rPr>
        <w:t xml:space="preserve">                                </w:t>
      </w:r>
      <w:r w:rsidR="00FA2858" w:rsidRPr="00DB02EC">
        <w:rPr>
          <w:rFonts w:asciiTheme="minorHAnsi" w:hAnsiTheme="minorHAnsi" w:cstheme="minorHAnsi"/>
          <w:sz w:val="22"/>
          <w:szCs w:val="22"/>
        </w:rPr>
        <w:t xml:space="preserve">e-mail </w:t>
      </w:r>
      <w:r w:rsidR="006A3C4A"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</w:p>
    <w:p w14:paraId="70DB813F" w14:textId="77777777" w:rsidR="00516E3E" w:rsidRDefault="00516E3E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DB23B2" w14:textId="77777777" w:rsidR="005F63AC" w:rsidRDefault="005F63AC" w:rsidP="0009263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FFA373D" w14:textId="7A928B1D" w:rsidR="006A3C4A" w:rsidRPr="00DB02EC" w:rsidRDefault="00092637" w:rsidP="00092637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Chiede di essere iscritto</w:t>
      </w:r>
      <w:r w:rsidR="00C772E8">
        <w:rPr>
          <w:rFonts w:asciiTheme="minorHAnsi" w:hAnsiTheme="minorHAnsi" w:cstheme="minorHAnsi"/>
          <w:sz w:val="22"/>
          <w:szCs w:val="22"/>
        </w:rPr>
        <w:t>/rinnovare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772E8">
        <w:rPr>
          <w:rFonts w:asciiTheme="minorHAnsi" w:hAnsiTheme="minorHAnsi" w:cstheme="minorHAnsi"/>
          <w:sz w:val="22"/>
          <w:szCs w:val="22"/>
        </w:rPr>
        <w:t xml:space="preserve">la propria iscrizione </w:t>
      </w:r>
      <w:r>
        <w:rPr>
          <w:rFonts w:asciiTheme="minorHAnsi" w:hAnsiTheme="minorHAnsi" w:cstheme="minorHAnsi"/>
          <w:sz w:val="22"/>
          <w:szCs w:val="22"/>
        </w:rPr>
        <w:t>a IN/A</w:t>
      </w:r>
      <w:r w:rsidR="005F63AC">
        <w:rPr>
          <w:rFonts w:asciiTheme="minorHAnsi" w:hAnsiTheme="minorHAnsi" w:cstheme="minorHAnsi"/>
          <w:sz w:val="22"/>
          <w:szCs w:val="22"/>
        </w:rPr>
        <w:t>rch</w:t>
      </w:r>
      <w:r w:rsidR="00C772E8">
        <w:rPr>
          <w:rFonts w:asciiTheme="minorHAnsi" w:hAnsiTheme="minorHAnsi" w:cstheme="minorHAnsi"/>
          <w:sz w:val="22"/>
          <w:szCs w:val="22"/>
        </w:rPr>
        <w:t xml:space="preserve"> per l’</w:t>
      </w:r>
      <w:r>
        <w:rPr>
          <w:rFonts w:asciiTheme="minorHAnsi" w:hAnsiTheme="minorHAnsi" w:cstheme="minorHAnsi"/>
          <w:sz w:val="22"/>
          <w:szCs w:val="22"/>
        </w:rPr>
        <w:t>anno 202</w:t>
      </w:r>
      <w:r w:rsidR="00A356C2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, in una delle seguenti categorie:</w:t>
      </w:r>
    </w:p>
    <w:p w14:paraId="2D25E19F" w14:textId="77777777" w:rsidR="006A3C4A" w:rsidRPr="00DB02EC" w:rsidRDefault="006A3C4A" w:rsidP="006A3C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2A8FFFD" w14:textId="77777777" w:rsidR="006A3C4A" w:rsidRPr="005F63AC" w:rsidRDefault="006A3C4A" w:rsidP="00A57377">
      <w:pPr>
        <w:pStyle w:val="Standard"/>
        <w:numPr>
          <w:ilvl w:val="3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F63AC">
        <w:rPr>
          <w:rFonts w:asciiTheme="minorHAnsi" w:hAnsiTheme="minorHAnsi" w:cstheme="minorHAnsi"/>
          <w:sz w:val="22"/>
          <w:szCs w:val="22"/>
        </w:rPr>
        <w:t>Soci Architetti, Ingegneri e Aderenti - Sostenitori 100,00 euro</w:t>
      </w:r>
    </w:p>
    <w:p w14:paraId="18715957" w14:textId="77777777" w:rsidR="006A3C4A" w:rsidRPr="005F63AC" w:rsidRDefault="006A3C4A" w:rsidP="00A57377">
      <w:pPr>
        <w:pStyle w:val="Standard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63AC">
        <w:rPr>
          <w:rFonts w:asciiTheme="minorHAnsi" w:hAnsiTheme="minorHAnsi" w:cstheme="minorHAnsi"/>
          <w:sz w:val="22"/>
          <w:szCs w:val="22"/>
        </w:rPr>
        <w:t>Soci Architetti, Ingegneri e Aderenti - Ordinari 30,00 euro</w:t>
      </w:r>
    </w:p>
    <w:p w14:paraId="4F7D1C92" w14:textId="77777777" w:rsidR="006A3C4A" w:rsidRPr="00DB02EC" w:rsidRDefault="006A3C4A" w:rsidP="006A3C4A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9FB55A" w14:textId="77777777" w:rsidR="006A3C4A" w:rsidRPr="00DB02EC" w:rsidRDefault="006A3C4A" w:rsidP="006A3C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59665E5" w14:textId="77777777" w:rsidR="00E34544" w:rsidRPr="00DB02EC" w:rsidRDefault="00E34544" w:rsidP="00E34544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Il versamento può essere effettuato sul Conto Corrente intestato all'Istituto Nazionale di Architettura</w:t>
      </w:r>
      <w:r>
        <w:rPr>
          <w:rFonts w:asciiTheme="minorHAnsi" w:hAnsiTheme="minorHAnsi" w:cstheme="minorHAnsi"/>
          <w:sz w:val="22"/>
          <w:szCs w:val="22"/>
        </w:rPr>
        <w:t xml:space="preserve"> – IN/Arch</w:t>
      </w:r>
      <w:r w:rsidRPr="00DB02EC">
        <w:rPr>
          <w:rFonts w:asciiTheme="minorHAnsi" w:hAnsiTheme="minorHAnsi" w:cstheme="minorHAnsi"/>
          <w:sz w:val="22"/>
          <w:szCs w:val="22"/>
        </w:rPr>
        <w:t>, specificando nome, c</w:t>
      </w:r>
      <w:r>
        <w:rPr>
          <w:rFonts w:asciiTheme="minorHAnsi" w:hAnsiTheme="minorHAnsi" w:cstheme="minorHAnsi"/>
          <w:sz w:val="22"/>
          <w:szCs w:val="22"/>
        </w:rPr>
        <w:t>ognome, categoria di iscrizione.</w:t>
      </w:r>
    </w:p>
    <w:p w14:paraId="75CFBFC8" w14:textId="77777777" w:rsidR="00E34544" w:rsidRDefault="00E34544" w:rsidP="00E34544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Conto Corrente Bancario presso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C15BB">
        <w:rPr>
          <w:rFonts w:asciiTheme="minorHAnsi" w:hAnsiTheme="minorHAnsi" w:cstheme="minorHAnsi"/>
          <w:sz w:val="22"/>
          <w:szCs w:val="22"/>
        </w:rPr>
        <w:t>Unicredit Spa</w:t>
      </w:r>
    </w:p>
    <w:p w14:paraId="3DFD4156" w14:textId="77777777" w:rsidR="00E34544" w:rsidRPr="00441936" w:rsidRDefault="00E34544" w:rsidP="00E34544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41936">
        <w:rPr>
          <w:rFonts w:asciiTheme="minorHAnsi" w:hAnsiTheme="minorHAnsi" w:cstheme="minorHAnsi"/>
          <w:sz w:val="22"/>
          <w:szCs w:val="22"/>
        </w:rPr>
        <w:t xml:space="preserve">IBAN: </w:t>
      </w:r>
      <w:r w:rsidRPr="006C15BB">
        <w:rPr>
          <w:rFonts w:asciiTheme="minorHAnsi" w:hAnsiTheme="minorHAnsi" w:cstheme="minorHAnsi"/>
          <w:sz w:val="22"/>
          <w:szCs w:val="22"/>
        </w:rPr>
        <w:t>IT 11 D 02008 11747 000107418750</w:t>
      </w:r>
    </w:p>
    <w:p w14:paraId="60C7738F" w14:textId="77777777" w:rsidR="006A3C4A" w:rsidRPr="00DB02EC" w:rsidRDefault="006A3C4A" w:rsidP="006A3C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 w:rsidRPr="00DB02EC">
        <w:rPr>
          <w:rFonts w:asciiTheme="minorHAnsi" w:hAnsiTheme="minorHAnsi" w:cstheme="minorHAnsi"/>
          <w:sz w:val="22"/>
          <w:szCs w:val="22"/>
        </w:rPr>
        <w:t xml:space="preserve">Si versano €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Pr="00DB02EC">
        <w:rPr>
          <w:rFonts w:asciiTheme="minorHAnsi" w:eastAsia="Arial" w:hAnsiTheme="minorHAnsi" w:cstheme="minorHAnsi"/>
          <w:sz w:val="22"/>
          <w:szCs w:val="22"/>
        </w:rPr>
        <w:t xml:space="preserve">□ </w:t>
      </w:r>
      <w:r w:rsidRPr="00DB02EC">
        <w:rPr>
          <w:rFonts w:asciiTheme="minorHAnsi" w:hAnsiTheme="minorHAnsi" w:cstheme="minorHAnsi"/>
          <w:sz w:val="22"/>
          <w:szCs w:val="22"/>
        </w:rPr>
        <w:t>nuova iscrizione</w:t>
      </w:r>
      <w:r w:rsidRPr="00DB02EC"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eastAsia="Arial" w:hAnsiTheme="minorHAnsi" w:cstheme="minorHAnsi"/>
          <w:sz w:val="22"/>
          <w:szCs w:val="22"/>
        </w:rPr>
        <w:t>□</w:t>
      </w:r>
      <w:r w:rsidRPr="00DB02EC">
        <w:rPr>
          <w:rFonts w:asciiTheme="minorHAnsi" w:hAnsiTheme="minorHAnsi" w:cstheme="minorHAnsi"/>
          <w:sz w:val="22"/>
          <w:szCs w:val="22"/>
        </w:rPr>
        <w:t xml:space="preserve"> rinnovo</w:t>
      </w:r>
    </w:p>
    <w:p w14:paraId="5EA9312E" w14:textId="77777777" w:rsidR="00092637" w:rsidRDefault="00092637" w:rsidP="00606BC1">
      <w:pPr>
        <w:pStyle w:val="Standard"/>
        <w:spacing w:line="276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14:paraId="1297A28A" w14:textId="77777777" w:rsidR="005F63AC" w:rsidRDefault="005F63AC" w:rsidP="00606BC1">
      <w:pPr>
        <w:pStyle w:val="Standard"/>
        <w:spacing w:line="276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14:paraId="6982882C" w14:textId="77777777" w:rsidR="00944C2D" w:rsidRPr="00464006" w:rsidRDefault="00944C2D" w:rsidP="00944C2D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  <w:r w:rsidRPr="00464006">
        <w:rPr>
          <w:rFonts w:asciiTheme="minorHAnsi" w:hAnsiTheme="minorHAnsi" w:cstheme="minorHAnsi"/>
          <w:sz w:val="22"/>
          <w:szCs w:val="22"/>
        </w:rPr>
        <w:t>Il rapporto associativo si perfeziona con la ratifica da parte del Consiglio direttivo nazionale della richiesta di adesione, a cui seguirà il rilascio della tessera e la ricevuta relativa al pagamento della quota.</w:t>
      </w:r>
    </w:p>
    <w:p w14:paraId="2B72274B" w14:textId="77777777" w:rsidR="00C972C4" w:rsidRPr="00DB02EC" w:rsidRDefault="00C972C4" w:rsidP="00606BC1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E39467" w14:textId="77777777" w:rsidR="00464006" w:rsidRDefault="00464006" w:rsidP="00C972C4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4D50AE97" w14:textId="671B686F" w:rsidR="00D269AD" w:rsidRPr="00BA47C1" w:rsidRDefault="00D269AD" w:rsidP="00D269AD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 xml:space="preserve">Agli interessati chiediamo di inviarci una breve presentazione che possa farci conoscere in estrema sintesi il </w:t>
      </w:r>
      <w:r w:rsidR="00A40523">
        <w:rPr>
          <w:rFonts w:asciiTheme="minorHAnsi" w:hAnsiTheme="minorHAnsi" w:cstheme="minorHAnsi"/>
          <w:sz w:val="22"/>
          <w:szCs w:val="22"/>
        </w:rPr>
        <w:t xml:space="preserve">profilo </w:t>
      </w:r>
      <w:r w:rsidRPr="00BA47C1">
        <w:rPr>
          <w:rFonts w:asciiTheme="minorHAnsi" w:hAnsiTheme="minorHAnsi" w:cstheme="minorHAnsi"/>
          <w:sz w:val="22"/>
          <w:szCs w:val="22"/>
        </w:rPr>
        <w:t>socio.</w:t>
      </w:r>
    </w:p>
    <w:p w14:paraId="233217CC" w14:textId="77777777" w:rsidR="00BF5C3D" w:rsidRPr="00BA47C1" w:rsidRDefault="00BF5C3D" w:rsidP="00EC439F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</w:p>
    <w:p w14:paraId="64F590EA" w14:textId="77777777" w:rsidR="00464006" w:rsidRPr="00BA47C1" w:rsidRDefault="00BF5C3D" w:rsidP="002D2DB9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>Breve profilo (max 1000 battute)</w:t>
      </w:r>
    </w:p>
    <w:p w14:paraId="0989D491" w14:textId="11D2F45F" w:rsidR="00BF5C3D" w:rsidRPr="00BA47C1" w:rsidRDefault="00BF5C3D" w:rsidP="002D2DB9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>Competenze utili alla vita dell’Istituto (max 1000 battute)</w:t>
      </w:r>
    </w:p>
    <w:p w14:paraId="7C062676" w14:textId="77777777" w:rsidR="00BF5C3D" w:rsidRPr="00EC439F" w:rsidRDefault="00BF5C3D" w:rsidP="00092637">
      <w:pPr>
        <w:pStyle w:val="Standard"/>
        <w:jc w:val="both"/>
        <w:rPr>
          <w:rFonts w:asciiTheme="minorHAnsi" w:hAnsiTheme="minorHAnsi" w:cstheme="minorHAnsi"/>
        </w:rPr>
      </w:pPr>
    </w:p>
    <w:p w14:paraId="2A6516C9" w14:textId="77777777" w:rsidR="00BF5C3D" w:rsidRDefault="00BF5C3D" w:rsidP="00092637">
      <w:pPr>
        <w:pStyle w:val="Standard"/>
        <w:jc w:val="both"/>
      </w:pPr>
    </w:p>
    <w:p w14:paraId="44B255A0" w14:textId="77777777" w:rsidR="00464006" w:rsidRPr="00DB02EC" w:rsidRDefault="00464006" w:rsidP="00464006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DB02EC">
        <w:rPr>
          <w:rFonts w:asciiTheme="minorHAnsi" w:hAnsiTheme="minorHAnsi" w:cstheme="minorHAnsi"/>
          <w:sz w:val="20"/>
          <w:szCs w:val="20"/>
        </w:rPr>
        <w:t xml:space="preserve">INFORMATIVA AI SENSI </w:t>
      </w:r>
      <w:r>
        <w:rPr>
          <w:rFonts w:asciiTheme="minorHAnsi" w:hAnsiTheme="minorHAnsi" w:cstheme="minorHAnsi"/>
          <w:sz w:val="20"/>
          <w:szCs w:val="20"/>
        </w:rPr>
        <w:t>DEL DECRETO LEGISLATIVO 30 GIUGNO 2003, N.196</w:t>
      </w:r>
    </w:p>
    <w:p w14:paraId="088BB079" w14:textId="77777777" w:rsidR="00464006" w:rsidRPr="00DB02EC" w:rsidRDefault="00464006" w:rsidP="00464006">
      <w:pPr>
        <w:pStyle w:val="Standard"/>
        <w:ind w:right="14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relazione al Decreto Legislativo 196/2003 </w:t>
      </w:r>
      <w:r w:rsidRPr="00DB02EC">
        <w:rPr>
          <w:rFonts w:asciiTheme="minorHAnsi" w:hAnsiTheme="minorHAnsi" w:cstheme="minorHAnsi"/>
          <w:sz w:val="20"/>
          <w:szCs w:val="20"/>
        </w:rPr>
        <w:t xml:space="preserve">riguardante </w:t>
      </w:r>
      <w:r>
        <w:rPr>
          <w:rFonts w:asciiTheme="minorHAnsi" w:hAnsiTheme="minorHAnsi" w:cstheme="minorHAnsi"/>
          <w:sz w:val="20"/>
          <w:szCs w:val="20"/>
        </w:rPr>
        <w:t xml:space="preserve">il </w:t>
      </w:r>
      <w:r w:rsidRPr="00DB02EC">
        <w:rPr>
          <w:rFonts w:asciiTheme="minorHAnsi" w:hAnsiTheme="minorHAnsi" w:cstheme="minorHAnsi"/>
          <w:sz w:val="20"/>
          <w:szCs w:val="20"/>
        </w:rPr>
        <w:t>“</w:t>
      </w:r>
      <w:r>
        <w:rPr>
          <w:rFonts w:asciiTheme="minorHAnsi" w:hAnsiTheme="minorHAnsi" w:cstheme="minorHAnsi"/>
          <w:sz w:val="20"/>
          <w:szCs w:val="20"/>
        </w:rPr>
        <w:t>Codice in materia di protezione dei dati personali</w:t>
      </w:r>
      <w:r w:rsidRPr="00DB02EC">
        <w:rPr>
          <w:rFonts w:asciiTheme="minorHAnsi" w:hAnsiTheme="minorHAnsi" w:cstheme="minorHAnsi"/>
          <w:sz w:val="20"/>
          <w:szCs w:val="20"/>
        </w:rPr>
        <w:t>”, La informiamo che i Suoi dati sono inseriti nella nostra “mailing list”. Garantiamo che tali dati sono utilizzati esclusivamente per l’invio di inviti e comunicazioni nell’ambito delle nostre attività istituzionali e sono trattati con la massima riservatezza. È Sua facoltà richiedere la rettifica o la cancellazione degli stessi.</w:t>
      </w:r>
    </w:p>
    <w:p w14:paraId="71FDC129" w14:textId="77777777" w:rsidR="00464006" w:rsidRPr="00DB02EC" w:rsidRDefault="00464006" w:rsidP="0046400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EE82C5E" w14:textId="77777777" w:rsidR="00464006" w:rsidRPr="00DB02EC" w:rsidRDefault="00464006" w:rsidP="00464006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>FIRMA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FAF056" w14:textId="77777777" w:rsidR="00464006" w:rsidRPr="00DB02EC" w:rsidRDefault="00464006" w:rsidP="0046400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4E2D316" w14:textId="77777777" w:rsidR="00464006" w:rsidRPr="00092637" w:rsidRDefault="00464006" w:rsidP="00464006">
      <w:pPr>
        <w:pStyle w:val="Standard"/>
        <w:jc w:val="both"/>
        <w:rPr>
          <w:rFonts w:asciiTheme="minorHAnsi" w:hAnsiTheme="minorHAnsi" w:cstheme="minorHAnsi"/>
          <w:b/>
          <w:sz w:val="26"/>
          <w:szCs w:val="26"/>
        </w:rPr>
      </w:pPr>
    </w:p>
    <w:p w14:paraId="2DFFB590" w14:textId="6458EC40" w:rsidR="00BF5C3D" w:rsidRDefault="00464006" w:rsidP="00092637">
      <w:pPr>
        <w:pStyle w:val="Standard"/>
        <w:jc w:val="both"/>
      </w:pPr>
      <w:r w:rsidRPr="00092637">
        <w:rPr>
          <w:rFonts w:asciiTheme="minorHAnsi" w:hAnsiTheme="minorHAnsi" w:cstheme="minorHAnsi"/>
          <w:b/>
          <w:sz w:val="26"/>
          <w:szCs w:val="26"/>
        </w:rPr>
        <w:t xml:space="preserve">Invia il modulo compilato a: </w:t>
      </w:r>
      <w:hyperlink r:id="rId8" w:history="1">
        <w:r>
          <w:rPr>
            <w:rStyle w:val="Collegamentoipertestuale"/>
            <w:rFonts w:asciiTheme="minorHAnsi" w:hAnsiTheme="minorHAnsi" w:cstheme="minorHAnsi"/>
            <w:b/>
            <w:sz w:val="26"/>
            <w:szCs w:val="26"/>
          </w:rPr>
          <w:t>segreteria@inarch.it</w:t>
        </w:r>
      </w:hyperlink>
    </w:p>
    <w:sectPr w:rsidR="00BF5C3D" w:rsidSect="00BA47C1">
      <w:headerReference w:type="default" r:id="rId9"/>
      <w:footerReference w:type="default" r:id="rId10"/>
      <w:pgSz w:w="11906" w:h="16838" w:code="9"/>
      <w:pgMar w:top="851" w:right="1134" w:bottom="567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E5275" w14:textId="77777777" w:rsidR="008100E0" w:rsidRDefault="008100E0" w:rsidP="00FA2858">
      <w:pPr>
        <w:spacing w:after="0" w:line="240" w:lineRule="auto"/>
      </w:pPr>
      <w:r>
        <w:separator/>
      </w:r>
    </w:p>
  </w:endnote>
  <w:endnote w:type="continuationSeparator" w:id="0">
    <w:p w14:paraId="018357C5" w14:textId="77777777" w:rsidR="008100E0" w:rsidRDefault="008100E0" w:rsidP="00FA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FD539" w14:textId="77777777" w:rsidR="00C972C4" w:rsidRPr="00DB02EC" w:rsidRDefault="00C972C4" w:rsidP="00FA2858">
    <w:pPr>
      <w:pStyle w:val="Standard"/>
      <w:jc w:val="center"/>
      <w:rPr>
        <w:rFonts w:asciiTheme="minorHAnsi" w:hAnsiTheme="minorHAnsi" w:cstheme="minorHAnsi"/>
        <w:snapToGrid w:val="0"/>
        <w:sz w:val="22"/>
      </w:rPr>
    </w:pPr>
    <w:r w:rsidRPr="00DB02EC">
      <w:rPr>
        <w:rFonts w:asciiTheme="minorHAnsi" w:hAnsiTheme="minorHAnsi" w:cstheme="minorHAnsi"/>
        <w:snapToGrid w:val="0"/>
        <w:sz w:val="22"/>
      </w:rPr>
      <w:t>Via G. A. Guattani, 2</w:t>
    </w:r>
    <w:r w:rsidR="00877885">
      <w:rPr>
        <w:rFonts w:asciiTheme="minorHAnsi" w:hAnsiTheme="minorHAnsi" w:cstheme="minorHAnsi"/>
        <w:snapToGrid w:val="0"/>
        <w:sz w:val="22"/>
      </w:rPr>
      <w:t>0</w:t>
    </w:r>
    <w:r w:rsidRPr="00DB02EC">
      <w:rPr>
        <w:rFonts w:asciiTheme="minorHAnsi" w:hAnsiTheme="minorHAnsi" w:cstheme="minorHAnsi"/>
        <w:snapToGrid w:val="0"/>
        <w:sz w:val="22"/>
      </w:rPr>
      <w:t xml:space="preserve"> - 00161 Roma | tel.: + 39 06 84567254</w:t>
    </w:r>
  </w:p>
  <w:p w14:paraId="73B3B9A1" w14:textId="77777777" w:rsidR="00C972C4" w:rsidRPr="00DB02EC" w:rsidRDefault="00C972C4" w:rsidP="00FA2858">
    <w:pPr>
      <w:pStyle w:val="Standard"/>
      <w:jc w:val="center"/>
      <w:rPr>
        <w:rFonts w:asciiTheme="minorHAnsi" w:hAnsiTheme="minorHAnsi" w:cstheme="minorHAnsi"/>
        <w:b/>
        <w:sz w:val="20"/>
        <w:szCs w:val="22"/>
      </w:rPr>
    </w:pPr>
    <w:r w:rsidRPr="00DB02EC">
      <w:rPr>
        <w:rFonts w:asciiTheme="minorHAnsi" w:hAnsiTheme="minorHAnsi" w:cstheme="minorHAnsi"/>
        <w:snapToGrid w:val="0"/>
        <w:sz w:val="22"/>
      </w:rPr>
      <w:t xml:space="preserve">e-mail: </w:t>
    </w:r>
    <w:hyperlink r:id="rId1" w:history="1">
      <w:r w:rsidRPr="00DB02EC">
        <w:rPr>
          <w:rStyle w:val="Collegamentoipertestuale"/>
          <w:rFonts w:asciiTheme="minorHAnsi" w:hAnsiTheme="minorHAnsi" w:cstheme="minorHAnsi"/>
          <w:snapToGrid w:val="0"/>
          <w:color w:val="auto"/>
          <w:sz w:val="22"/>
          <w:u w:val="none"/>
        </w:rPr>
        <w:t>inarch@inarch.it</w:t>
      </w:r>
    </w:hyperlink>
    <w:r w:rsidRPr="00DB02EC">
      <w:rPr>
        <w:rFonts w:asciiTheme="minorHAnsi" w:hAnsiTheme="minorHAnsi" w:cstheme="minorHAnsi"/>
        <w:sz w:val="22"/>
      </w:rPr>
      <w:t xml:space="preserve"> | www.inarch.it</w:t>
    </w:r>
  </w:p>
  <w:p w14:paraId="50E55218" w14:textId="77777777" w:rsidR="00C972C4" w:rsidRDefault="00C972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7F1C" w14:textId="77777777" w:rsidR="008100E0" w:rsidRDefault="008100E0" w:rsidP="00FA2858">
      <w:pPr>
        <w:spacing w:after="0" w:line="240" w:lineRule="auto"/>
      </w:pPr>
      <w:r>
        <w:separator/>
      </w:r>
    </w:p>
  </w:footnote>
  <w:footnote w:type="continuationSeparator" w:id="0">
    <w:p w14:paraId="409EC6B8" w14:textId="77777777" w:rsidR="008100E0" w:rsidRDefault="008100E0" w:rsidP="00FA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DE44" w14:textId="36B3A77B" w:rsidR="005F63AC" w:rsidRDefault="005F63AC">
    <w:pPr>
      <w:pStyle w:val="Intestazione"/>
      <w:rPr>
        <w:noProof/>
        <w:sz w:val="40"/>
        <w:szCs w:val="40"/>
      </w:rPr>
    </w:pPr>
    <w:r>
      <w:rPr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784F175" wp14:editId="79DFD68C">
          <wp:simplePos x="0" y="0"/>
          <wp:positionH relativeFrom="column">
            <wp:posOffset>4813934</wp:posOffset>
          </wp:positionH>
          <wp:positionV relativeFrom="paragraph">
            <wp:posOffset>-198120</wp:posOffset>
          </wp:positionV>
          <wp:extent cx="1196895" cy="571500"/>
          <wp:effectExtent l="0" t="0" r="3810" b="0"/>
          <wp:wrapNone/>
          <wp:docPr id="186508023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80236" name="Immagine 18650802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903" cy="5738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02DF" w:rsidRPr="000102DF">
      <w:rPr>
        <w:noProof/>
        <w:sz w:val="40"/>
        <w:szCs w:val="40"/>
      </w:rPr>
      <w:t>Celebriamo l’Architettura da oltre 6</w:t>
    </w:r>
    <w:r w:rsidR="00A356C2">
      <w:rPr>
        <w:noProof/>
        <w:sz w:val="40"/>
        <w:szCs w:val="40"/>
      </w:rPr>
      <w:t>5</w:t>
    </w:r>
    <w:r w:rsidR="000102DF" w:rsidRPr="000102DF">
      <w:rPr>
        <w:noProof/>
        <w:sz w:val="40"/>
        <w:szCs w:val="40"/>
      </w:rPr>
      <w:t xml:space="preserve"> anni</w:t>
    </w:r>
  </w:p>
  <w:p w14:paraId="39F5DE3C" w14:textId="18647053" w:rsidR="000102DF" w:rsidRPr="000102DF" w:rsidRDefault="000102DF">
    <w:pPr>
      <w:pStyle w:val="Intestazione"/>
      <w:rPr>
        <w:noProof/>
        <w:sz w:val="40"/>
        <w:szCs w:val="40"/>
      </w:rPr>
    </w:pPr>
    <w:r>
      <w:rPr>
        <w:noProof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6DD"/>
    <w:multiLevelType w:val="multilevel"/>
    <w:tmpl w:val="52D8AC2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321380"/>
    <w:multiLevelType w:val="multilevel"/>
    <w:tmpl w:val="9BD001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4813E61"/>
    <w:multiLevelType w:val="multilevel"/>
    <w:tmpl w:val="DB4686FC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68F27E4"/>
    <w:multiLevelType w:val="hybridMultilevel"/>
    <w:tmpl w:val="9E9680D8"/>
    <w:lvl w:ilvl="0" w:tplc="F600EAA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C2B65"/>
    <w:multiLevelType w:val="multilevel"/>
    <w:tmpl w:val="1C56688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57047DE7"/>
    <w:multiLevelType w:val="hybridMultilevel"/>
    <w:tmpl w:val="25FC9BE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EF0BC8"/>
    <w:multiLevelType w:val="hybridMultilevel"/>
    <w:tmpl w:val="31D666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84DA6"/>
    <w:multiLevelType w:val="multilevel"/>
    <w:tmpl w:val="A5E2691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1189684529">
    <w:abstractNumId w:val="1"/>
  </w:num>
  <w:num w:numId="2" w16cid:durableId="1578516385">
    <w:abstractNumId w:val="4"/>
  </w:num>
  <w:num w:numId="3" w16cid:durableId="2001470160">
    <w:abstractNumId w:val="0"/>
  </w:num>
  <w:num w:numId="4" w16cid:durableId="610092935">
    <w:abstractNumId w:val="7"/>
  </w:num>
  <w:num w:numId="5" w16cid:durableId="1431005370">
    <w:abstractNumId w:val="2"/>
  </w:num>
  <w:num w:numId="6" w16cid:durableId="1286499494">
    <w:abstractNumId w:val="6"/>
  </w:num>
  <w:num w:numId="7" w16cid:durableId="1403213272">
    <w:abstractNumId w:val="5"/>
  </w:num>
  <w:num w:numId="8" w16cid:durableId="11405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1A"/>
    <w:rsid w:val="00004CFA"/>
    <w:rsid w:val="000102DF"/>
    <w:rsid w:val="00063A05"/>
    <w:rsid w:val="00092637"/>
    <w:rsid w:val="00093FC6"/>
    <w:rsid w:val="000E21F4"/>
    <w:rsid w:val="001820FA"/>
    <w:rsid w:val="001D0435"/>
    <w:rsid w:val="0026041A"/>
    <w:rsid w:val="00281BDF"/>
    <w:rsid w:val="002A4305"/>
    <w:rsid w:val="002C4DB8"/>
    <w:rsid w:val="0035601D"/>
    <w:rsid w:val="00441936"/>
    <w:rsid w:val="00445A44"/>
    <w:rsid w:val="00464006"/>
    <w:rsid w:val="004805D3"/>
    <w:rsid w:val="004F2071"/>
    <w:rsid w:val="004F4DA5"/>
    <w:rsid w:val="004F5E87"/>
    <w:rsid w:val="00502E2B"/>
    <w:rsid w:val="00516E3E"/>
    <w:rsid w:val="005706ED"/>
    <w:rsid w:val="00584552"/>
    <w:rsid w:val="00584F27"/>
    <w:rsid w:val="0059426A"/>
    <w:rsid w:val="00594BD9"/>
    <w:rsid w:val="005D3FCD"/>
    <w:rsid w:val="005F63AC"/>
    <w:rsid w:val="00606BC1"/>
    <w:rsid w:val="00686A3B"/>
    <w:rsid w:val="006A3C4A"/>
    <w:rsid w:val="006F4F3B"/>
    <w:rsid w:val="0072581A"/>
    <w:rsid w:val="00783048"/>
    <w:rsid w:val="007873B5"/>
    <w:rsid w:val="008075BD"/>
    <w:rsid w:val="008100E0"/>
    <w:rsid w:val="00814CB5"/>
    <w:rsid w:val="008543F2"/>
    <w:rsid w:val="00857379"/>
    <w:rsid w:val="00877885"/>
    <w:rsid w:val="008B1882"/>
    <w:rsid w:val="008F0A11"/>
    <w:rsid w:val="00924E94"/>
    <w:rsid w:val="00936EEF"/>
    <w:rsid w:val="00944C2D"/>
    <w:rsid w:val="00A356C2"/>
    <w:rsid w:val="00A40523"/>
    <w:rsid w:val="00A57377"/>
    <w:rsid w:val="00A8200C"/>
    <w:rsid w:val="00A83974"/>
    <w:rsid w:val="00AD368E"/>
    <w:rsid w:val="00B04BDA"/>
    <w:rsid w:val="00B5538D"/>
    <w:rsid w:val="00BA47C1"/>
    <w:rsid w:val="00BD5C24"/>
    <w:rsid w:val="00BF5C3D"/>
    <w:rsid w:val="00C1679C"/>
    <w:rsid w:val="00C772E8"/>
    <w:rsid w:val="00C775E4"/>
    <w:rsid w:val="00C972C4"/>
    <w:rsid w:val="00D1733A"/>
    <w:rsid w:val="00D269AD"/>
    <w:rsid w:val="00D51286"/>
    <w:rsid w:val="00D55DD9"/>
    <w:rsid w:val="00D670E6"/>
    <w:rsid w:val="00D869EC"/>
    <w:rsid w:val="00DB02EC"/>
    <w:rsid w:val="00DB755A"/>
    <w:rsid w:val="00E34544"/>
    <w:rsid w:val="00EC439F"/>
    <w:rsid w:val="00F30AE6"/>
    <w:rsid w:val="00F37A6B"/>
    <w:rsid w:val="00F4046B"/>
    <w:rsid w:val="00FA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D69B1"/>
  <w15:docId w15:val="{6BE23181-3422-4E1B-8201-3AA2977E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9EC"/>
  </w:style>
  <w:style w:type="paragraph" w:styleId="Titolo1">
    <w:name w:val="heading 1"/>
    <w:basedOn w:val="Normale"/>
    <w:next w:val="Normale"/>
    <w:link w:val="Titolo1Carattere"/>
    <w:qFormat/>
    <w:rsid w:val="008B1882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napToGrid w:val="0"/>
      <w:spacing w:val="3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B1882"/>
    <w:rPr>
      <w:rFonts w:ascii="Arial" w:eastAsia="Times New Roman" w:hAnsi="Arial" w:cs="Times New Roman"/>
      <w:b/>
      <w:snapToGrid w:val="0"/>
      <w:spacing w:val="30"/>
      <w:sz w:val="20"/>
      <w:szCs w:val="20"/>
    </w:rPr>
  </w:style>
  <w:style w:type="character" w:styleId="Collegamentoipertestuale">
    <w:name w:val="Hyperlink"/>
    <w:rsid w:val="008B188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1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1882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rsid w:val="008B188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8B1882"/>
    <w:rPr>
      <w:rFonts w:ascii="Courier New" w:eastAsia="Times New Roman" w:hAnsi="Courier New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rsid w:val="008B1882"/>
    <w:pPr>
      <w:tabs>
        <w:tab w:val="left" w:pos="7230"/>
      </w:tabs>
      <w:spacing w:after="0" w:line="240" w:lineRule="auto"/>
    </w:pPr>
    <w:rPr>
      <w:rFonts w:ascii="Arial" w:eastAsia="Times New Roman" w:hAnsi="Arial" w:cs="Times New Roman"/>
      <w:sz w:val="1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8B1882"/>
    <w:rPr>
      <w:rFonts w:ascii="Arial" w:eastAsia="Times New Roman" w:hAnsi="Arial" w:cs="Times New Roman"/>
      <w:sz w:val="12"/>
      <w:szCs w:val="20"/>
    </w:rPr>
  </w:style>
  <w:style w:type="paragraph" w:customStyle="1" w:styleId="Standard">
    <w:name w:val="Standard"/>
    <w:rsid w:val="0026041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Normale"/>
    <w:rsid w:val="0026041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stosegnaposto">
    <w:name w:val="Placeholder Text"/>
    <w:basedOn w:val="Carpredefinitoparagrafo"/>
    <w:uiPriority w:val="99"/>
    <w:semiHidden/>
    <w:rsid w:val="00FA2858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FA28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858"/>
  </w:style>
  <w:style w:type="paragraph" w:styleId="Pidipagina">
    <w:name w:val="footer"/>
    <w:basedOn w:val="Normale"/>
    <w:link w:val="PidipaginaCarattere"/>
    <w:uiPriority w:val="99"/>
    <w:unhideWhenUsed/>
    <w:rsid w:val="00FA28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7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narch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arch@inarch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atrice.fumarola\AppData\Roaming\Microsoft\Templates\carta%20intestata%20INARCH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E2E19-9E00-45C3-AA44-D37D2CC5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INARCH.dotx</Template>
  <TotalTime>55</TotalTime>
  <Pages>1</Pages>
  <Words>264</Words>
  <Characters>1586</Characters>
  <Application>Microsoft Office Word</Application>
  <DocSecurity>0</DocSecurity>
  <Lines>26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beatrice.fumarola</dc:creator>
  <cp:lastModifiedBy>Beatrice Fumarola</cp:lastModifiedBy>
  <cp:revision>10</cp:revision>
  <cp:lastPrinted>2019-11-04T09:33:00Z</cp:lastPrinted>
  <dcterms:created xsi:type="dcterms:W3CDTF">2026-01-09T15:42:00Z</dcterms:created>
  <dcterms:modified xsi:type="dcterms:W3CDTF">2026-07-23T14:05:00Z</dcterms:modified>
</cp:coreProperties>
</file>